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52B90" w14:textId="47EDC8B7" w:rsidR="00BF3BFA" w:rsidRDefault="00A17C0D">
      <w:r>
        <w:rPr>
          <w:noProof/>
          <w:lang w:eastAsia="nl-NL"/>
        </w:rPr>
        <w:drawing>
          <wp:inline distT="0" distB="0" distL="0" distR="0" wp14:anchorId="028233E4" wp14:editId="580D6454">
            <wp:extent cx="5367655" cy="7950200"/>
            <wp:effectExtent l="0" t="0" r="444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F4FE" w14:textId="48C713DC" w:rsidR="00A17C0D" w:rsidRDefault="00A17C0D">
      <w:pPr>
        <w:rPr>
          <w:b/>
        </w:rPr>
      </w:pPr>
      <w:r>
        <w:rPr>
          <w:noProof/>
          <w:lang w:eastAsia="nl-NL"/>
        </w:rPr>
        <w:lastRenderedPageBreak/>
        <w:drawing>
          <wp:inline distT="0" distB="0" distL="0" distR="0" wp14:anchorId="27B75D5E" wp14:editId="43F16006">
            <wp:extent cx="5760720" cy="779018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1BD8F" w14:textId="40AB16F3" w:rsidR="00A17C0D" w:rsidRDefault="00A17C0D">
      <w:pPr>
        <w:rPr>
          <w:b/>
        </w:rPr>
      </w:pPr>
      <w:r>
        <w:rPr>
          <w:noProof/>
          <w:lang w:eastAsia="nl-NL"/>
        </w:rPr>
        <w:lastRenderedPageBreak/>
        <w:drawing>
          <wp:inline distT="0" distB="0" distL="0" distR="0" wp14:anchorId="7409DB67" wp14:editId="0A6BD6C0">
            <wp:extent cx="5760720" cy="78117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31EB" w14:textId="377BD798" w:rsidR="00A17C0D" w:rsidRDefault="00A17C0D">
      <w:pPr>
        <w:rPr>
          <w:b/>
        </w:rPr>
      </w:pPr>
      <w:r>
        <w:rPr>
          <w:noProof/>
          <w:lang w:eastAsia="nl-NL"/>
        </w:rPr>
        <w:lastRenderedPageBreak/>
        <w:drawing>
          <wp:inline distT="0" distB="0" distL="0" distR="0" wp14:anchorId="216F4272" wp14:editId="4454C909">
            <wp:extent cx="5690235" cy="7950200"/>
            <wp:effectExtent l="0" t="0" r="571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B577" w14:textId="37A5B7B1" w:rsidR="00A17C0D" w:rsidRDefault="00A17C0D">
      <w:pPr>
        <w:rPr>
          <w:b/>
        </w:rPr>
      </w:pPr>
      <w:r>
        <w:rPr>
          <w:noProof/>
          <w:lang w:eastAsia="nl-NL"/>
        </w:rPr>
        <w:lastRenderedPageBreak/>
        <w:drawing>
          <wp:inline distT="0" distB="0" distL="0" distR="0" wp14:anchorId="1EC2FC0F" wp14:editId="394C83A5">
            <wp:extent cx="5758815" cy="79502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D871" w14:textId="4D620D01" w:rsidR="00A17C0D" w:rsidRPr="00A17C0D" w:rsidRDefault="00A17C0D">
      <w:pPr>
        <w:rPr>
          <w:b/>
        </w:rPr>
      </w:pPr>
      <w:r>
        <w:rPr>
          <w:noProof/>
          <w:lang w:eastAsia="nl-NL"/>
        </w:rPr>
        <w:lastRenderedPageBreak/>
        <w:drawing>
          <wp:inline distT="0" distB="0" distL="0" distR="0" wp14:anchorId="4599B0F6" wp14:editId="34269FCA">
            <wp:extent cx="5609590" cy="79502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C0D" w:rsidRPr="00A17C0D" w:rsidSect="007D4D3C">
      <w:headerReference w:type="default" r:id="rId12"/>
      <w:footerReference w:type="default" r:id="rId13"/>
      <w:pgSz w:w="11906" w:h="16838"/>
      <w:pgMar w:top="29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DB717" w14:textId="77777777" w:rsidR="00DB0E47" w:rsidRDefault="00DB0E47" w:rsidP="007D4D3C">
      <w:r>
        <w:separator/>
      </w:r>
    </w:p>
  </w:endnote>
  <w:endnote w:type="continuationSeparator" w:id="0">
    <w:p w14:paraId="5890B0C0" w14:textId="77777777" w:rsidR="00DB0E47" w:rsidRDefault="00DB0E47" w:rsidP="007D4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650492"/>
      <w:docPartObj>
        <w:docPartGallery w:val="Page Numbers (Bottom of Page)"/>
        <w:docPartUnique/>
      </w:docPartObj>
    </w:sdtPr>
    <w:sdtContent>
      <w:p w14:paraId="6750398E" w14:textId="64D9D009" w:rsidR="00A17C0D" w:rsidRDefault="00A17C0D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91DA42A" w14:textId="77777777" w:rsidR="00A17C0D" w:rsidRDefault="00A17C0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36EAC" w14:textId="77777777" w:rsidR="00DB0E47" w:rsidRDefault="00DB0E47" w:rsidP="007D4D3C">
      <w:r>
        <w:separator/>
      </w:r>
    </w:p>
  </w:footnote>
  <w:footnote w:type="continuationSeparator" w:id="0">
    <w:p w14:paraId="1F527327" w14:textId="77777777" w:rsidR="00DB0E47" w:rsidRDefault="00DB0E47" w:rsidP="007D4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D5245" w14:textId="16F8D29C" w:rsidR="007D4D3C" w:rsidRDefault="007D4D3C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62B4735A" wp14:editId="25277DCC">
          <wp:simplePos x="0" y="0"/>
          <wp:positionH relativeFrom="column">
            <wp:posOffset>-872490</wp:posOffset>
          </wp:positionH>
          <wp:positionV relativeFrom="paragraph">
            <wp:posOffset>-435610</wp:posOffset>
          </wp:positionV>
          <wp:extent cx="7581600" cy="10713600"/>
          <wp:effectExtent l="0" t="0" r="635" b="5715"/>
          <wp:wrapNone/>
          <wp:docPr id="976086409" name="Afbeelding 1" descr="Afbeelding met tekst, schermopname, Lettertype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086409" name="Afbeelding 1" descr="Afbeelding met tekst, schermopname, Lettertype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D3C"/>
    <w:rsid w:val="0065355D"/>
    <w:rsid w:val="00787FAF"/>
    <w:rsid w:val="007D4D3C"/>
    <w:rsid w:val="00A17C0D"/>
    <w:rsid w:val="00BF3BFA"/>
    <w:rsid w:val="00D15B40"/>
    <w:rsid w:val="00DB0E47"/>
    <w:rsid w:val="00E4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6C0EC"/>
  <w15:chartTrackingRefBased/>
  <w15:docId w15:val="{755E1A0E-39AC-854D-A2DC-BB8F06B0C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D4D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D4D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D4D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D4D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D4D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D4D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D4D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D4D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D4D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D4D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D4D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D4D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D4D3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D4D3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D4D3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D4D3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D4D3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D4D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D4D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D4D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D4D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D4D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D4D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D4D3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D4D3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D4D3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D4D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D4D3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D4D3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7D4D3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D4D3C"/>
  </w:style>
  <w:style w:type="paragraph" w:styleId="Voettekst">
    <w:name w:val="footer"/>
    <w:basedOn w:val="Standaard"/>
    <w:link w:val="VoettekstChar"/>
    <w:uiPriority w:val="99"/>
    <w:unhideWhenUsed/>
    <w:rsid w:val="007D4D3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D4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282F1349.dotm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Frido Geraards</dc:creator>
  <cp:keywords/>
  <dc:description/>
  <cp:lastModifiedBy>Ilse van der Weijden</cp:lastModifiedBy>
  <cp:revision>2</cp:revision>
  <dcterms:created xsi:type="dcterms:W3CDTF">2024-11-11T14:06:00Z</dcterms:created>
  <dcterms:modified xsi:type="dcterms:W3CDTF">2024-11-11T14:06:00Z</dcterms:modified>
</cp:coreProperties>
</file>